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186" w:rsidRDefault="00F72186" w:rsidP="00F72186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</w:p>
    <w:p w:rsidR="006840DD" w:rsidRPr="004F670E" w:rsidRDefault="006840DD" w:rsidP="00F72186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  <w:r w:rsidRPr="004F670E">
        <w:rPr>
          <w:rFonts w:ascii="Times New Roman" w:hAnsi="Times New Roman" w:cs="Times New Roman"/>
          <w:sz w:val="20"/>
        </w:rPr>
        <w:t xml:space="preserve">Приложение № </w:t>
      </w:r>
      <w:r w:rsidR="00B25159" w:rsidRPr="004F670E">
        <w:rPr>
          <w:rFonts w:ascii="Times New Roman" w:hAnsi="Times New Roman" w:cs="Times New Roman"/>
          <w:sz w:val="20"/>
        </w:rPr>
        <w:t>2</w:t>
      </w:r>
      <w:r w:rsidR="00936EBC" w:rsidRPr="004F670E">
        <w:rPr>
          <w:rFonts w:ascii="Times New Roman" w:hAnsi="Times New Roman" w:cs="Times New Roman"/>
          <w:sz w:val="20"/>
        </w:rPr>
        <w:t>8</w:t>
      </w:r>
    </w:p>
    <w:p w:rsidR="00F82845" w:rsidRDefault="00F82845" w:rsidP="00F82845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1369EA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>и МР Балтачевский район РБ</w:t>
      </w: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936EBC" w:rsidRDefault="00936EBC" w:rsidP="00936EBC">
      <w:pPr>
        <w:pStyle w:val="ConsPlusNonformat"/>
        <w:jc w:val="both"/>
      </w:pPr>
      <w:bookmarkStart w:id="0" w:name="P3593"/>
      <w:bookmarkStart w:id="1" w:name="P3804"/>
      <w:bookmarkStart w:id="2" w:name="P3919"/>
      <w:bookmarkEnd w:id="0"/>
      <w:bookmarkEnd w:id="1"/>
      <w:bookmarkEnd w:id="2"/>
      <w:r>
        <w:t xml:space="preserve">                          ПРИЛОЖЕНИЕ К ВЫПИСКЕ                  ┌───────┐</w:t>
      </w:r>
    </w:p>
    <w:p w:rsidR="00936EBC" w:rsidRDefault="00936EBC" w:rsidP="00936EBC">
      <w:pPr>
        <w:pStyle w:val="ConsPlusNonformat"/>
        <w:jc w:val="both"/>
      </w:pPr>
      <w:r>
        <w:t xml:space="preserve">               из лицевого счета главного распорядителя         │ Коды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┌─────┐       ├───────┤</w:t>
      </w:r>
    </w:p>
    <w:p w:rsidR="00936EBC" w:rsidRDefault="00936EBC" w:rsidP="00936EBC">
      <w:pPr>
        <w:pStyle w:val="ConsPlusNonformat"/>
        <w:jc w:val="both"/>
      </w:pPr>
      <w:r>
        <w:t xml:space="preserve">              (распорядителя) бюджетных средств N │     │       │     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└─────┘       ├───────┤</w:t>
      </w:r>
    </w:p>
    <w:p w:rsidR="00936EBC" w:rsidRDefault="00936EBC" w:rsidP="001369EA">
      <w:pPr>
        <w:pStyle w:val="ConsPlusNonformat"/>
        <w:tabs>
          <w:tab w:val="left" w:pos="10994"/>
        </w:tabs>
        <w:jc w:val="both"/>
      </w:pPr>
      <w:r>
        <w:t xml:space="preserve">                          на "__" _________ 20__ г.        Дата │       │</w:t>
      </w:r>
      <w:r w:rsidR="001369EA">
        <w:tab/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>Финансовый орган          __________________________            │       │</w:t>
      </w:r>
    </w:p>
    <w:p w:rsidR="00936EBC" w:rsidRDefault="00936EBC" w:rsidP="00936EBC">
      <w:pPr>
        <w:pStyle w:val="ConsPlusNonformat"/>
        <w:jc w:val="both"/>
      </w:pPr>
      <w:r>
        <w:t>Главный распорядитель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>бюджетных средств         _____________________     Глава по БК │       │</w:t>
      </w:r>
    </w:p>
    <w:p w:rsidR="00936EBC" w:rsidRDefault="00936EBC" w:rsidP="00936EBC">
      <w:pPr>
        <w:pStyle w:val="ConsPlusNonformat"/>
        <w:jc w:val="both"/>
      </w:pPr>
      <w:r>
        <w:t>Распорядитель бюджетных средств ___________  ├───────┤</w:t>
      </w:r>
    </w:p>
    <w:p w:rsidR="00936EBC" w:rsidRDefault="00936EBC" w:rsidP="00936EBC">
      <w:pPr>
        <w:pStyle w:val="ConsPlusNonformat"/>
        <w:jc w:val="both"/>
      </w:pPr>
      <w:r>
        <w:t>Наименование бюджета _______________________                    │       │</w:t>
      </w:r>
    </w:p>
    <w:p w:rsidR="00936EBC" w:rsidRDefault="00936EBC" w:rsidP="00936EBC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>Единица измерения: руб.                                         │     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936EBC" w:rsidRDefault="00936EBC" w:rsidP="00936EBC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936EBC" w:rsidRDefault="00936EBC" w:rsidP="00936EBC">
      <w:pPr>
        <w:pStyle w:val="ConsPlusNonformat"/>
        <w:jc w:val="both"/>
      </w:pPr>
    </w:p>
    <w:p w:rsidR="00936EBC" w:rsidRDefault="00936EBC" w:rsidP="00936EBC">
      <w:pPr>
        <w:sectPr w:rsidR="00936EBC" w:rsidSect="009C4DFF">
          <w:headerReference w:type="default" r:id="rId7"/>
          <w:pgSz w:w="16838" w:h="11905" w:orient="landscape"/>
          <w:pgMar w:top="567" w:right="1134" w:bottom="850" w:left="1134" w:header="0" w:footer="0" w:gutter="0"/>
          <w:cols w:space="720"/>
          <w:titlePg/>
          <w:docGrid w:linePitch="299"/>
        </w:sect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1. Бюджетные ассигнования</w:t>
      </w:r>
    </w:p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2"/>
        <w:gridCol w:w="1440"/>
        <w:gridCol w:w="1080"/>
        <w:gridCol w:w="1080"/>
        <w:gridCol w:w="1800"/>
        <w:gridCol w:w="1080"/>
        <w:gridCol w:w="900"/>
        <w:gridCol w:w="1800"/>
        <w:gridCol w:w="1080"/>
        <w:gridCol w:w="900"/>
        <w:gridCol w:w="1729"/>
      </w:tblGrid>
      <w:tr w:rsidR="00936EBC" w:rsidRPr="004F670E" w:rsidTr="001A557D">
        <w:tc>
          <w:tcPr>
            <w:tcW w:w="962" w:type="dxa"/>
            <w:vMerge w:val="restart"/>
          </w:tcPr>
          <w:p w:rsidR="00936EBC" w:rsidRPr="004F670E" w:rsidRDefault="003D0D03" w:rsidP="004F670E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 xml:space="preserve">Код по БК и дополнительной классификации </w:t>
            </w:r>
          </w:p>
        </w:tc>
        <w:tc>
          <w:tcPr>
            <w:tcW w:w="3600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3780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780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936EBC" w:rsidRPr="004F670E" w:rsidTr="001A557D">
        <w:tc>
          <w:tcPr>
            <w:tcW w:w="962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160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0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980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0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980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962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962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</w:tr>
      <w:tr w:rsidR="00936EBC" w:rsidRPr="004F670E" w:rsidTr="001A557D">
        <w:tc>
          <w:tcPr>
            <w:tcW w:w="962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c>
          <w:tcPr>
            <w:tcW w:w="962" w:type="dxa"/>
            <w:tcBorders>
              <w:bottom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blPrEx>
          <w:tblBorders>
            <w:left w:val="nil"/>
            <w:right w:val="nil"/>
          </w:tblBorders>
        </w:tblPrEx>
        <w:tc>
          <w:tcPr>
            <w:tcW w:w="962" w:type="dxa"/>
            <w:tcBorders>
              <w:left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4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2. Лимиты бюджетных обязательств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2.1. Доведенные лимиты бюджетных обязательств</w:t>
      </w:r>
    </w:p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40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936EBC" w:rsidRPr="004F670E" w:rsidTr="001A557D">
        <w:tc>
          <w:tcPr>
            <w:tcW w:w="1140" w:type="dxa"/>
            <w:vMerge w:val="restart"/>
          </w:tcPr>
          <w:p w:rsidR="00936EBC" w:rsidRPr="004F670E" w:rsidRDefault="003D0D0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936EBC" w:rsidRPr="004F670E" w:rsidTr="001A557D">
        <w:tc>
          <w:tcPr>
            <w:tcW w:w="114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1140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936EBC" w:rsidRPr="004F670E" w:rsidRDefault="00936EB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A557D">
        <w:tc>
          <w:tcPr>
            <w:tcW w:w="11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</w:tr>
      <w:tr w:rsidR="00936EBC" w:rsidRPr="004F670E" w:rsidTr="001A557D">
        <w:tc>
          <w:tcPr>
            <w:tcW w:w="11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c>
          <w:tcPr>
            <w:tcW w:w="1140" w:type="dxa"/>
            <w:tcBorders>
              <w:bottom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blPrEx>
          <w:tblBorders>
            <w:left w:val="nil"/>
            <w:right w:val="nil"/>
          </w:tblBorders>
        </w:tblPrEx>
        <w:tc>
          <w:tcPr>
            <w:tcW w:w="1140" w:type="dxa"/>
            <w:tcBorders>
              <w:left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Номер лицевого счета 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на "___" ________ 20__ г.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3. Предельные объемы финансирования</w:t>
      </w:r>
      <w:r w:rsidR="00364487" w:rsidRPr="00364487">
        <w:rPr>
          <w:sz w:val="18"/>
          <w:szCs w:val="18"/>
        </w:rPr>
        <w:t>(при наличии)</w:t>
      </w:r>
    </w:p>
    <w:p w:rsidR="004F670E" w:rsidRP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3.1. Доведенные предельные объемы финансирования</w:t>
      </w:r>
      <w:r w:rsidR="00364487" w:rsidRPr="00364487">
        <w:rPr>
          <w:sz w:val="18"/>
          <w:szCs w:val="18"/>
        </w:rPr>
        <w:t>(при наличии)</w:t>
      </w:r>
    </w:p>
    <w:p w:rsidR="00936EBC" w:rsidRPr="004F670E" w:rsidRDefault="00936EBC" w:rsidP="00936EBC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22"/>
        <w:gridCol w:w="2514"/>
        <w:gridCol w:w="2706"/>
        <w:gridCol w:w="3240"/>
        <w:gridCol w:w="1655"/>
      </w:tblGrid>
      <w:tr w:rsidR="00936EBC" w:rsidRPr="004F670E" w:rsidTr="001A557D">
        <w:tc>
          <w:tcPr>
            <w:tcW w:w="1322" w:type="dxa"/>
          </w:tcPr>
          <w:p w:rsidR="00936EBC" w:rsidRPr="004F670E" w:rsidRDefault="003D0D0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Получено на текущий финансовый год (текущий период)</w:t>
            </w: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Распределено на текущий финансовый год (текущий период)</w:t>
            </w: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Подлежит распределению на текущий финансовый год (текущий период)</w:t>
            </w: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936EBC" w:rsidRPr="004F670E" w:rsidTr="001A557D">
        <w:tc>
          <w:tcPr>
            <w:tcW w:w="1322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936EBC" w:rsidRPr="004F670E" w:rsidTr="001A557D">
        <w:tc>
          <w:tcPr>
            <w:tcW w:w="1322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c>
          <w:tcPr>
            <w:tcW w:w="1322" w:type="dxa"/>
            <w:tcBorders>
              <w:bottom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55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6EBC" w:rsidRPr="004F670E" w:rsidTr="0013163B">
        <w:tblPrEx>
          <w:tblBorders>
            <w:left w:val="nil"/>
            <w:right w:val="nil"/>
          </w:tblBorders>
        </w:tblPrEx>
        <w:tc>
          <w:tcPr>
            <w:tcW w:w="1322" w:type="dxa"/>
            <w:tcBorders>
              <w:left w:val="single" w:sz="4" w:space="0" w:color="auto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F670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514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6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240" w:type="dxa"/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55" w:type="dxa"/>
            <w:tcBorders>
              <w:bottom w:val="nil"/>
              <w:right w:val="nil"/>
            </w:tcBorders>
          </w:tcPr>
          <w:p w:rsidR="00936EBC" w:rsidRPr="004F670E" w:rsidRDefault="00936EBC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36EBC" w:rsidRPr="004F670E" w:rsidRDefault="00936EBC" w:rsidP="00936EBC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   Номер страницы _______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   Всего страниц  _______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</w:p>
    <w:p w:rsidR="004F670E" w:rsidRDefault="004F670E" w:rsidP="00936EBC">
      <w:pPr>
        <w:pStyle w:val="ConsPlusNonformat"/>
        <w:jc w:val="both"/>
        <w:rPr>
          <w:sz w:val="18"/>
          <w:szCs w:val="18"/>
        </w:rPr>
      </w:pP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>Ответственный исполнитель ___________ _________ _____________ _________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>(должность) (подпись) (расшифровка  (телефон)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 xml:space="preserve">                                                  подписи)</w:t>
      </w:r>
    </w:p>
    <w:p w:rsidR="00936EBC" w:rsidRPr="004F670E" w:rsidRDefault="00936EBC" w:rsidP="00936EBC">
      <w:pPr>
        <w:pStyle w:val="ConsPlusNonformat"/>
        <w:jc w:val="both"/>
        <w:rPr>
          <w:sz w:val="18"/>
          <w:szCs w:val="18"/>
        </w:rPr>
      </w:pPr>
      <w:r w:rsidRPr="004F670E">
        <w:rPr>
          <w:sz w:val="18"/>
          <w:szCs w:val="18"/>
        </w:rPr>
        <w:t>"__" ___________ 20__ г.</w:t>
      </w:r>
      <w:r w:rsidR="009C4DFF">
        <w:rPr>
          <w:sz w:val="18"/>
          <w:szCs w:val="18"/>
        </w:rPr>
        <w:t>»</w:t>
      </w:r>
    </w:p>
    <w:p w:rsidR="00A10EFC" w:rsidRDefault="00A10EFC" w:rsidP="00936EBC">
      <w:pPr>
        <w:pStyle w:val="ConsPlusNonformat"/>
        <w:jc w:val="both"/>
        <w:rPr>
          <w:sz w:val="12"/>
        </w:rPr>
      </w:pPr>
    </w:p>
    <w:sectPr w:rsidR="00A10EFC" w:rsidSect="009C4DFF">
      <w:pgSz w:w="16838" w:h="11905" w:orient="landscape"/>
      <w:pgMar w:top="709" w:right="1134" w:bottom="850" w:left="1134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2FD" w:rsidRDefault="00EE42FD" w:rsidP="009C4DFF">
      <w:pPr>
        <w:spacing w:after="0" w:line="240" w:lineRule="auto"/>
      </w:pPr>
      <w:r>
        <w:separator/>
      </w:r>
    </w:p>
  </w:endnote>
  <w:endnote w:type="continuationSeparator" w:id="1">
    <w:p w:rsidR="00EE42FD" w:rsidRDefault="00EE42FD" w:rsidP="009C4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2FD" w:rsidRDefault="00EE42FD" w:rsidP="009C4DFF">
      <w:pPr>
        <w:spacing w:after="0" w:line="240" w:lineRule="auto"/>
      </w:pPr>
      <w:r>
        <w:separator/>
      </w:r>
    </w:p>
  </w:footnote>
  <w:footnote w:type="continuationSeparator" w:id="1">
    <w:p w:rsidR="00EE42FD" w:rsidRDefault="00EE42FD" w:rsidP="009C4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40932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9C4DFF" w:rsidRPr="009C4DFF" w:rsidRDefault="00A058BA">
        <w:pPr>
          <w:pStyle w:val="a3"/>
          <w:jc w:val="center"/>
          <w:rPr>
            <w:sz w:val="20"/>
            <w:szCs w:val="20"/>
          </w:rPr>
        </w:pPr>
        <w:r w:rsidRPr="009C4DFF">
          <w:rPr>
            <w:sz w:val="20"/>
            <w:szCs w:val="20"/>
          </w:rPr>
          <w:fldChar w:fldCharType="begin"/>
        </w:r>
        <w:r w:rsidR="009C4DFF" w:rsidRPr="009C4DFF">
          <w:rPr>
            <w:sz w:val="20"/>
            <w:szCs w:val="20"/>
          </w:rPr>
          <w:instrText>PAGE   \* MERGEFORMAT</w:instrText>
        </w:r>
        <w:r w:rsidRPr="009C4DFF">
          <w:rPr>
            <w:sz w:val="20"/>
            <w:szCs w:val="20"/>
          </w:rPr>
          <w:fldChar w:fldCharType="separate"/>
        </w:r>
        <w:r w:rsidR="005173A4">
          <w:rPr>
            <w:noProof/>
            <w:sz w:val="20"/>
            <w:szCs w:val="20"/>
          </w:rPr>
          <w:t>3</w:t>
        </w:r>
        <w:r w:rsidRPr="009C4DFF">
          <w:rPr>
            <w:sz w:val="20"/>
            <w:szCs w:val="20"/>
          </w:rPr>
          <w:fldChar w:fldCharType="end"/>
        </w:r>
      </w:p>
    </w:sdtContent>
  </w:sdt>
  <w:p w:rsidR="009C4DFF" w:rsidRDefault="009C4DF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73A4"/>
    <w:rsid w:val="00010AD5"/>
    <w:rsid w:val="00053FFA"/>
    <w:rsid w:val="0013163B"/>
    <w:rsid w:val="001369EA"/>
    <w:rsid w:val="002A69B8"/>
    <w:rsid w:val="00364487"/>
    <w:rsid w:val="003D0D03"/>
    <w:rsid w:val="00460E1E"/>
    <w:rsid w:val="004F670E"/>
    <w:rsid w:val="005173A4"/>
    <w:rsid w:val="005B7C22"/>
    <w:rsid w:val="005D7D67"/>
    <w:rsid w:val="006231B6"/>
    <w:rsid w:val="006840DD"/>
    <w:rsid w:val="00747409"/>
    <w:rsid w:val="007C073C"/>
    <w:rsid w:val="008E5000"/>
    <w:rsid w:val="00936EBC"/>
    <w:rsid w:val="009C4DFF"/>
    <w:rsid w:val="00A058BA"/>
    <w:rsid w:val="00A10EFC"/>
    <w:rsid w:val="00AB7AC5"/>
    <w:rsid w:val="00B0642F"/>
    <w:rsid w:val="00B25159"/>
    <w:rsid w:val="00BC1C4E"/>
    <w:rsid w:val="00C85190"/>
    <w:rsid w:val="00D77470"/>
    <w:rsid w:val="00E01325"/>
    <w:rsid w:val="00E92D88"/>
    <w:rsid w:val="00EA0A58"/>
    <w:rsid w:val="00EB2569"/>
    <w:rsid w:val="00EE42FD"/>
    <w:rsid w:val="00F40A87"/>
    <w:rsid w:val="00F72186"/>
    <w:rsid w:val="00F82845"/>
    <w:rsid w:val="00FD65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C4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DFF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C4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DFF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5;&#1088;&#1080;&#1083;&#1086;&#1078;&#1077;&#1085;&#1080;&#1103;\&#1055;&#1088;&#1080;&#1083;&#1086;&#1078;&#1077;&#1085;&#1080;&#1077;%20&#8470;%2028%20&#1055;&#1088;&#1080;&#1083;&#1086;&#1078;&#1077;&#1085;&#1080;&#1077;%20&#1082;%20&#1042;&#1099;&#1087;&#1080;&#1089;&#1082;&#1077;%20&#1043;&#1056;&#1041;&#105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Приложение № 28 Приложение к Выписке ГРБС.dotx</Template>
  <TotalTime>0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28</vt:lpstr>
    </vt:vector>
  </TitlesOfParts>
  <Company/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2021-08-05T12:14:00Z</cp:lastPrinted>
  <dcterms:created xsi:type="dcterms:W3CDTF">2021-08-11T07:37:00Z</dcterms:created>
  <dcterms:modified xsi:type="dcterms:W3CDTF">2021-08-11T07:37:00Z</dcterms:modified>
</cp:coreProperties>
</file>