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2D4E69" w:rsidRDefault="00956CC8" w:rsidP="00956CC8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6840DD" w:rsidRPr="002D4E69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2D4E69">
        <w:rPr>
          <w:rFonts w:ascii="Times New Roman" w:hAnsi="Times New Roman" w:cs="Times New Roman"/>
          <w:sz w:val="20"/>
        </w:rPr>
        <w:t>2</w:t>
      </w:r>
      <w:r w:rsidR="00E205C1" w:rsidRPr="002D4E69">
        <w:rPr>
          <w:rFonts w:ascii="Times New Roman" w:hAnsi="Times New Roman" w:cs="Times New Roman"/>
          <w:sz w:val="20"/>
        </w:rPr>
        <w:t>3</w:t>
      </w:r>
    </w:p>
    <w:p w:rsidR="003C6397" w:rsidRDefault="00956CC8" w:rsidP="003C6397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="003C6397"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B043EC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 w:rsidR="003C6397"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956CC8" w:rsidRDefault="00956CC8" w:rsidP="003C6397">
      <w:pPr>
        <w:pStyle w:val="ConsPlusNormal"/>
        <w:ind w:left="9923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E205C1" w:rsidRDefault="00E205C1" w:rsidP="00E205C1">
      <w:pPr>
        <w:pStyle w:val="ConsPlusNonformat"/>
        <w:jc w:val="both"/>
      </w:pPr>
      <w:r>
        <w:t xml:space="preserve">                            ОТЧЕТ О СОСТОЯНИИ</w:t>
      </w:r>
    </w:p>
    <w:p w:rsidR="00E205C1" w:rsidRDefault="00E205C1" w:rsidP="00B043EC">
      <w:pPr>
        <w:pStyle w:val="ConsPlusNonformat"/>
        <w:tabs>
          <w:tab w:val="left" w:pos="9592"/>
        </w:tabs>
        <w:jc w:val="both"/>
      </w:pPr>
      <w:r>
        <w:t xml:space="preserve">                  лицевого счета бюджетного учреждения        ┌───────┐</w:t>
      </w:r>
      <w:r w:rsidR="00B043EC">
        <w:tab/>
      </w:r>
    </w:p>
    <w:p w:rsidR="00E205C1" w:rsidRDefault="00E205C1" w:rsidP="00E205C1">
      <w:pPr>
        <w:pStyle w:val="ConsPlusNonformat"/>
        <w:jc w:val="both"/>
      </w:pPr>
      <w:r>
        <w:t xml:space="preserve">                         (автономного учреждения)          N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└───────┘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┌───────┐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│ Коды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                     на "___" __________ 20__ г.           Дата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Наименование финансового органа  ______________________ </w:t>
      </w:r>
      <w:r w:rsidR="00956CC8">
        <w:t xml:space="preserve">       </w:t>
      </w:r>
      <w:r>
        <w:t xml:space="preserve"> │       │</w:t>
      </w:r>
    </w:p>
    <w:p w:rsidR="00E205C1" w:rsidRDefault="00E205C1" w:rsidP="00E205C1">
      <w:pPr>
        <w:pStyle w:val="ConsPlusNonformat"/>
        <w:jc w:val="both"/>
      </w:pPr>
      <w:r>
        <w:t>Наименование бюджетного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учреждения (автономного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учреждения)         _________________________________  </w:t>
      </w:r>
      <w:r w:rsidR="00956CC8">
        <w:t xml:space="preserve">       </w:t>
      </w:r>
      <w:r>
        <w:t xml:space="preserve">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органа,   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>осуществляющего функции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и полномочия учредителя   ___________________________   </w:t>
      </w:r>
      <w:r w:rsidR="00956CC8">
        <w:t xml:space="preserve">       </w:t>
      </w:r>
      <w:r>
        <w:t xml:space="preserve">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бюджета      ___________________________       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Единица измерения: руб.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5C3341" w:rsidRDefault="005C3341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E205C1" w:rsidRDefault="00E205C1" w:rsidP="00E205C1">
      <w:pPr>
        <w:pStyle w:val="ConsPlusNonformat"/>
        <w:jc w:val="both"/>
      </w:pP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1. Остаток средств на лицевом счете</w:t>
      </w:r>
    </w:p>
    <w:p w:rsidR="00E205C1" w:rsidRPr="002D4E69" w:rsidRDefault="00E205C1" w:rsidP="00E205C1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80"/>
        <w:gridCol w:w="4534"/>
      </w:tblGrid>
      <w:tr w:rsidR="00E205C1" w:rsidRPr="002D4E69" w:rsidTr="001A557D">
        <w:tc>
          <w:tcPr>
            <w:tcW w:w="4680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Наименования показателя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Остаток средств на лицевом счете</w:t>
            </w: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2</w:t>
            </w: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135CA2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 начало года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135CA2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 отчетную дату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E205C1" w:rsidRPr="002D4E69" w:rsidRDefault="00E205C1" w:rsidP="00E205C1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2. Операции со средствами бюджетного учреждения</w:t>
      </w: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      (автономного учреждения)</w:t>
      </w:r>
    </w:p>
    <w:p w:rsidR="00E205C1" w:rsidRPr="002D4E69" w:rsidRDefault="00E205C1" w:rsidP="00E205C1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915"/>
        <w:gridCol w:w="1759"/>
        <w:gridCol w:w="1234"/>
        <w:gridCol w:w="1804"/>
        <w:gridCol w:w="1294"/>
        <w:gridCol w:w="1729"/>
      </w:tblGrid>
      <w:tr w:rsidR="00E205C1" w:rsidRPr="002D4E69" w:rsidTr="00225FF9">
        <w:tc>
          <w:tcPr>
            <w:tcW w:w="1054" w:type="dxa"/>
            <w:vMerge w:val="restart"/>
          </w:tcPr>
          <w:p w:rsidR="00E205C1" w:rsidRPr="002D4E69" w:rsidRDefault="00381BA8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915" w:type="dxa"/>
            <w:vMerge w:val="restart"/>
          </w:tcPr>
          <w:p w:rsidR="00E205C1" w:rsidRPr="002D4E69" w:rsidRDefault="00E205C1" w:rsidP="0033086C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 xml:space="preserve">Код по </w:t>
            </w:r>
            <w:r w:rsidR="0033086C" w:rsidRPr="002D4E69"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804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729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E205C1" w:rsidRPr="002D4E69" w:rsidTr="00225FF9">
        <w:tc>
          <w:tcPr>
            <w:tcW w:w="105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5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80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7</w:t>
            </w: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blPrEx>
          <w:tblBorders>
            <w:left w:val="nil"/>
          </w:tblBorders>
        </w:tblPrEx>
        <w:tc>
          <w:tcPr>
            <w:tcW w:w="1054" w:type="dxa"/>
            <w:vMerge w:val="restart"/>
            <w:tcBorders>
              <w:left w:val="nil"/>
              <w:bottom w:val="nil"/>
            </w:tcBorders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33086C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 xml:space="preserve">Итого по </w:t>
            </w:r>
            <w:r w:rsidR="0033086C" w:rsidRPr="002D4E69"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blPrEx>
          <w:tblBorders>
            <w:left w:val="nil"/>
          </w:tblBorders>
        </w:tblPrEx>
        <w:tc>
          <w:tcPr>
            <w:tcW w:w="1054" w:type="dxa"/>
            <w:vMerge/>
            <w:tcBorders>
              <w:left w:val="nil"/>
              <w:bottom w:val="nil"/>
            </w:tcBorders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E205C1" w:rsidRPr="002D4E69" w:rsidRDefault="00E205C1" w:rsidP="00E205C1">
      <w:pPr>
        <w:pStyle w:val="ConsPlusNormal"/>
        <w:jc w:val="both"/>
        <w:rPr>
          <w:sz w:val="20"/>
        </w:rPr>
      </w:pPr>
    </w:p>
    <w:p w:rsidR="00E205C1" w:rsidRPr="002D4E69" w:rsidRDefault="00E205C1" w:rsidP="00E205C1">
      <w:pPr>
        <w:pStyle w:val="ConsPlusNonformat"/>
        <w:jc w:val="both"/>
      </w:pPr>
      <w:r w:rsidRPr="002D4E69">
        <w:t>Ответственный исполнитель ___________ _________ _____________ _________</w:t>
      </w:r>
    </w:p>
    <w:p w:rsidR="00E205C1" w:rsidRPr="002D4E69" w:rsidRDefault="00E205C1" w:rsidP="00E205C1">
      <w:pPr>
        <w:pStyle w:val="ConsPlusNonformat"/>
        <w:jc w:val="both"/>
      </w:pPr>
      <w:r w:rsidRPr="002D4E69">
        <w:t>(должность) (подпись) (расшифровка  (телефон)</w:t>
      </w: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                                 подписи)</w:t>
      </w:r>
    </w:p>
    <w:p w:rsidR="00E205C1" w:rsidRPr="002D4E69" w:rsidRDefault="00E205C1" w:rsidP="00E205C1">
      <w:pPr>
        <w:pStyle w:val="ConsPlusNonformat"/>
        <w:jc w:val="both"/>
      </w:pPr>
    </w:p>
    <w:p w:rsidR="00E205C1" w:rsidRPr="002D4E69" w:rsidRDefault="00E205C1" w:rsidP="00E205C1">
      <w:pPr>
        <w:pStyle w:val="ConsPlusNonformat"/>
        <w:jc w:val="both"/>
      </w:pPr>
      <w:r w:rsidRPr="002D4E69">
        <w:t>"__" ___________ 20__ г.</w:t>
      </w:r>
      <w:r w:rsidR="003F382D">
        <w:t>»</w:t>
      </w:r>
    </w:p>
    <w:p w:rsidR="00A10EFC" w:rsidRDefault="00A10EFC" w:rsidP="002F642B">
      <w:pPr>
        <w:pStyle w:val="ConsPlusNormal"/>
        <w:jc w:val="right"/>
        <w:rPr>
          <w:sz w:val="12"/>
        </w:rPr>
      </w:pPr>
    </w:p>
    <w:sectPr w:rsidR="00A10EFC" w:rsidSect="00135C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993" w:right="395" w:bottom="850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AED" w:rsidRDefault="00FF2AED" w:rsidP="005C3341">
      <w:pPr>
        <w:spacing w:after="0" w:line="240" w:lineRule="auto"/>
      </w:pPr>
      <w:r>
        <w:separator/>
      </w:r>
    </w:p>
  </w:endnote>
  <w:endnote w:type="continuationSeparator" w:id="1">
    <w:p w:rsidR="00FF2AED" w:rsidRDefault="00FF2AED" w:rsidP="005C3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AED" w:rsidRDefault="00FF2AED" w:rsidP="005C3341">
      <w:pPr>
        <w:spacing w:after="0" w:line="240" w:lineRule="auto"/>
      </w:pPr>
      <w:r>
        <w:separator/>
      </w:r>
    </w:p>
  </w:footnote>
  <w:footnote w:type="continuationSeparator" w:id="1">
    <w:p w:rsidR="00FF2AED" w:rsidRDefault="00FF2AED" w:rsidP="005C3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556293"/>
      <w:docPartObj>
        <w:docPartGallery w:val="Page Numbers (Top of Page)"/>
        <w:docPartUnique/>
      </w:docPartObj>
    </w:sdtPr>
    <w:sdtContent>
      <w:p w:rsidR="002D4ECD" w:rsidRDefault="009E240E">
        <w:pPr>
          <w:pStyle w:val="a3"/>
          <w:jc w:val="center"/>
        </w:pPr>
        <w:r>
          <w:fldChar w:fldCharType="begin"/>
        </w:r>
        <w:r w:rsidR="002D4ECD">
          <w:instrText>PAGE   \* MERGEFORMAT</w:instrText>
        </w:r>
        <w:r>
          <w:fldChar w:fldCharType="separate"/>
        </w:r>
        <w:r w:rsidR="00AD765B">
          <w:rPr>
            <w:noProof/>
          </w:rPr>
          <w:t>2</w:t>
        </w:r>
        <w:r>
          <w:fldChar w:fldCharType="end"/>
        </w:r>
      </w:p>
    </w:sdtContent>
  </w:sdt>
  <w:p w:rsidR="005C3341" w:rsidRDefault="005C334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765B"/>
    <w:rsid w:val="00001AF4"/>
    <w:rsid w:val="00053FFA"/>
    <w:rsid w:val="000C3588"/>
    <w:rsid w:val="000D47A4"/>
    <w:rsid w:val="000D4D60"/>
    <w:rsid w:val="000E3117"/>
    <w:rsid w:val="00135CA2"/>
    <w:rsid w:val="001D1E6A"/>
    <w:rsid w:val="00225FF9"/>
    <w:rsid w:val="002D4E69"/>
    <w:rsid w:val="002D4ECD"/>
    <w:rsid w:val="002F642B"/>
    <w:rsid w:val="0033086C"/>
    <w:rsid w:val="00350DEC"/>
    <w:rsid w:val="00381BA8"/>
    <w:rsid w:val="003C6397"/>
    <w:rsid w:val="003F382D"/>
    <w:rsid w:val="005506BB"/>
    <w:rsid w:val="00597EBA"/>
    <w:rsid w:val="005B5AC2"/>
    <w:rsid w:val="005B7C22"/>
    <w:rsid w:val="005C3341"/>
    <w:rsid w:val="005D7D67"/>
    <w:rsid w:val="005E4A67"/>
    <w:rsid w:val="006840DD"/>
    <w:rsid w:val="008204A2"/>
    <w:rsid w:val="008C48F2"/>
    <w:rsid w:val="008E5000"/>
    <w:rsid w:val="00936EBC"/>
    <w:rsid w:val="00956CC8"/>
    <w:rsid w:val="009E240E"/>
    <w:rsid w:val="00A10EFC"/>
    <w:rsid w:val="00AD765B"/>
    <w:rsid w:val="00B043EC"/>
    <w:rsid w:val="00B0642F"/>
    <w:rsid w:val="00B25159"/>
    <w:rsid w:val="00B6643C"/>
    <w:rsid w:val="00BC1823"/>
    <w:rsid w:val="00C04E34"/>
    <w:rsid w:val="00D77470"/>
    <w:rsid w:val="00E205C1"/>
    <w:rsid w:val="00E92D88"/>
    <w:rsid w:val="00EA0A58"/>
    <w:rsid w:val="00FF2AED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334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334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DF44B28C68B63AF0E46275BD8C70197DD787C8A50CCF30A86EF332B52CB14D8FFDCD404218DB2W4VA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5;&#1088;&#1080;&#1083;&#1086;&#1078;&#1077;&#1085;&#1080;&#1103;\&#1055;&#1088;&#1080;&#1083;&#1086;&#1078;&#1077;&#1085;&#1080;&#1077;%20&#8470;%2023%20&#1054;&#1090;&#1095;&#1077;&#1090;%20&#1041;&#1059;%20(&#1040;&#1059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Приложение № 23 Отчет БУ (АУ).dotx</Template>
  <TotalTime>1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23</vt:lpstr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2021-08-05T12:09:00Z</cp:lastPrinted>
  <dcterms:created xsi:type="dcterms:W3CDTF">2021-08-11T07:36:00Z</dcterms:created>
  <dcterms:modified xsi:type="dcterms:W3CDTF">2021-08-11T07:37:00Z</dcterms:modified>
</cp:coreProperties>
</file>